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能源化工工程学院组织2023年课程思政微课大赛暨教学展示活动实施方案</w:t>
      </w:r>
    </w:p>
    <w:bookmarkEnd w:id="0"/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根据学校工作安排，结合学院实际情况，现就我院组织2023年课程思政微课大赛相关工作安排如下：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参赛人员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0" w:leftChars="0" w:right="0" w:rightChars="0" w:firstLine="0" w:firstLine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为了提高一流课程的建设能力，学院建议获得校级级自治区一流课程的课程组准备参加该比赛。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0" w:leftChars="0" w:right="0" w:rightChars="0" w:firstLine="0" w:firstLine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为了增强青年教师教学能力，建议每个教研室推荐1名年轻教师参加该比赛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参赛要求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.参赛课程设计内容需围绕所开设专业课程，深入挖掘拓展专业课程思想政治元素,根据不同专业人才培养特点和专业能力素质要求，提炼专业知识体系中蕴含的思想价值和精神内涵，创新课堂教学模式科学合理设计思想政治教育内容(可任选一门专业课程，题目自拟)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.参赛课程要紧扣题目，不离题、不跑题、不偏题。教学内容要积极向上，能够体现新时代高校教师对“课程思政”的认识与理解。教学设计要构思精巧，创意独特，表现新颖，能够运用事例和史实进行综合分析。讲授形式和风格要贴近学生，为学生所认同、喜爱和接受，突出感染力和吸引力，能够从内心触动学生，引起广泛共鸣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3.授课时间不超过15分钟，PPT首页需标注参赛课程题目、来源章节，以及姓名、院部等基本信息。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三、院赛时间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院赛时间暂定为11月22日。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各教研室请于11月10日给学院提交拟参加院赛名单。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请汪春娟老师于11月10日提醒教研室主任该项事宜。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2023年11月7日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0DCF9A-BCE8-42BC-B1C1-1C8C0D0F79E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9E1222D-911C-4AE8-AEBC-EA313F8F74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C08D4BC-FBA3-4D81-A9DE-64B94B8F1FD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86CE7A5-F849-4073-ABF6-A567B29315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663A6D3-B39C-4AA7-9075-BDE53FB5FA0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9102D56-1DC9-423B-A87D-540DBCD609B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74BD30B7-1C91-450C-AD5C-B67E141E192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73561F06-4E1A-4155-A189-F3E743AD64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3F1D93"/>
    <w:multiLevelType w:val="singleLevel"/>
    <w:tmpl w:val="A13F1D93"/>
    <w:lvl w:ilvl="0" w:tentative="0">
      <w:start w:val="1"/>
      <w:numFmt w:val="decimal"/>
      <w:suff w:val="nothing"/>
      <w:lvlText w:val="%1、"/>
      <w:lvlJc w:val="left"/>
      <w:pPr>
        <w:ind w:left="480" w:leftChars="0" w:firstLine="0" w:firstLineChars="0"/>
      </w:pPr>
    </w:lvl>
  </w:abstractNum>
  <w:abstractNum w:abstractNumId="1">
    <w:nsid w:val="6106FB98"/>
    <w:multiLevelType w:val="singleLevel"/>
    <w:tmpl w:val="6106FB9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1B433DE"/>
    <w:rsid w:val="126D1F42"/>
    <w:rsid w:val="12991A3E"/>
    <w:rsid w:val="13405DEA"/>
    <w:rsid w:val="15F551FE"/>
    <w:rsid w:val="171244A9"/>
    <w:rsid w:val="186C7681"/>
    <w:rsid w:val="18E018E0"/>
    <w:rsid w:val="1DA956BC"/>
    <w:rsid w:val="1EDD2B2F"/>
    <w:rsid w:val="200F124D"/>
    <w:rsid w:val="230627F9"/>
    <w:rsid w:val="259D5A59"/>
    <w:rsid w:val="267C6E59"/>
    <w:rsid w:val="272D4299"/>
    <w:rsid w:val="27A12394"/>
    <w:rsid w:val="2A2E4796"/>
    <w:rsid w:val="2A882448"/>
    <w:rsid w:val="2B787B1C"/>
    <w:rsid w:val="2CBC252D"/>
    <w:rsid w:val="2FA362B7"/>
    <w:rsid w:val="30E65DCB"/>
    <w:rsid w:val="310835FF"/>
    <w:rsid w:val="31A5592F"/>
    <w:rsid w:val="31D420C7"/>
    <w:rsid w:val="32EE69C5"/>
    <w:rsid w:val="330B5A44"/>
    <w:rsid w:val="35077B05"/>
    <w:rsid w:val="38910E08"/>
    <w:rsid w:val="39607DBE"/>
    <w:rsid w:val="399B7BFD"/>
    <w:rsid w:val="3B43143D"/>
    <w:rsid w:val="3BB70E8E"/>
    <w:rsid w:val="3C123F18"/>
    <w:rsid w:val="413A4C9E"/>
    <w:rsid w:val="42683498"/>
    <w:rsid w:val="48181047"/>
    <w:rsid w:val="4B47565A"/>
    <w:rsid w:val="4C765016"/>
    <w:rsid w:val="4D624D8F"/>
    <w:rsid w:val="4D750521"/>
    <w:rsid w:val="510B7FB1"/>
    <w:rsid w:val="514B3FD8"/>
    <w:rsid w:val="518335CA"/>
    <w:rsid w:val="52597DA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27D333A"/>
    <w:rsid w:val="64B75804"/>
    <w:rsid w:val="68C4102C"/>
    <w:rsid w:val="691F45E2"/>
    <w:rsid w:val="6D5729DC"/>
    <w:rsid w:val="6FD93890"/>
    <w:rsid w:val="745B7101"/>
    <w:rsid w:val="750D5096"/>
    <w:rsid w:val="76C13AF8"/>
    <w:rsid w:val="7717115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13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2023-11-07T04:43:03Z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8B02BB65EF854C7D8721949F77F76C26_13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