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2023-2024学年第二学期通识教育选修课申报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工作安排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为了做好学校下学期通识教育选修课的排课和教师的遴选，现结合学校工作要求，将我院通识教育选修课申报工作做如下安排。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任务要求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能化教研室需申报不少于2门通识教育选修课，以前开设的课程可以继续申报，如邓娇娇，曹荣等教师，建议培育一门新的通识教育选修课。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过控教研室需申报不少于2门通识教育选修课，前期的三维设计可以继续申报，建议培育一门新的通识教育选修课。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能服教研室+材化教研室+储能教研室需申报1门新的通识教育选修课，该工作由王慧老师进行协调。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校实验实训中心（苗鹏杰主任的部门），在我院申报不少于2门通识教育选修课，该工作由蒋宇宁对接马会芳老师。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/>
        <w:jc w:val="left"/>
        <w:textAlignment w:val="auto"/>
        <w:rPr>
          <w:rFonts w:hint="default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二、申报要求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1、基本条件：硕士以上学位教师方可申请，在该课程有较为丰富的研究经历。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2、学时为32学时，2学分。通识教育选修课在9-10节排课和周五的7-8节排课。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3、选课人数为60-90人，选课人数达到30方可正式开班。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4、通识教育选修课上报教务处后，不能撤销。上课标准要按照专业课程一样执行，教学文件要齐全，课后教学的试卷及相关材料要符合规定。教师不得擅自不开该课程或者停开该课程。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default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三、上交材料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1、《新疆理工学院同时教育任意选修课开课申请表》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2、《教学大纲》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3、《教材、教辅选用审读</w:t>
      </w: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意见表》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4、《同时教育选修课申报汇总表》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期中材料1、2、3由教研室主任收齐后交给蒋宇宁。材料4由蒋宇宁老师汇总后上交教务处。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提交时间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11月15日之前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2023年11月4日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A73FBC-0300-429B-B7FE-DCD5086A1D8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D7438BA-4461-41FF-B205-748AA4A116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C446DB-6FC1-4CFF-B0CB-C67F2702323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90B99C9-3311-4143-AE9C-9887322CD4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B639D5F-EE6F-49AC-918D-00841855D84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F52E96D-A60E-4F21-8478-FF0FC20E2E3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D4117DA-B838-4FFE-B8BC-A7C27E5D8DD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4D958897-BD2E-4F56-B8D7-DF1E82B8DC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9F5228"/>
    <w:multiLevelType w:val="singleLevel"/>
    <w:tmpl w:val="C19F52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6705639"/>
    <w:multiLevelType w:val="singleLevel"/>
    <w:tmpl w:val="4670563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9E04D54"/>
    <w:rsid w:val="0AE01B90"/>
    <w:rsid w:val="0B1E10E1"/>
    <w:rsid w:val="0B3F43BD"/>
    <w:rsid w:val="0B587530"/>
    <w:rsid w:val="11B433DE"/>
    <w:rsid w:val="126D1F42"/>
    <w:rsid w:val="12991A3E"/>
    <w:rsid w:val="13405DEA"/>
    <w:rsid w:val="14293A22"/>
    <w:rsid w:val="171244A9"/>
    <w:rsid w:val="186C7681"/>
    <w:rsid w:val="1DA956BC"/>
    <w:rsid w:val="1EDD2B2F"/>
    <w:rsid w:val="200F124D"/>
    <w:rsid w:val="230627F9"/>
    <w:rsid w:val="259D5A59"/>
    <w:rsid w:val="267C6E59"/>
    <w:rsid w:val="27A12394"/>
    <w:rsid w:val="2A2E4796"/>
    <w:rsid w:val="2CBC252D"/>
    <w:rsid w:val="2FA362B7"/>
    <w:rsid w:val="30E65DCB"/>
    <w:rsid w:val="310835FF"/>
    <w:rsid w:val="31A5592F"/>
    <w:rsid w:val="31D420C7"/>
    <w:rsid w:val="32EE69C5"/>
    <w:rsid w:val="35077B05"/>
    <w:rsid w:val="38910E08"/>
    <w:rsid w:val="39607DBE"/>
    <w:rsid w:val="399B7BFD"/>
    <w:rsid w:val="3BB70E8E"/>
    <w:rsid w:val="3C123F18"/>
    <w:rsid w:val="42683498"/>
    <w:rsid w:val="48181047"/>
    <w:rsid w:val="4B47565A"/>
    <w:rsid w:val="4C76501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5E9465B6"/>
    <w:rsid w:val="627D333A"/>
    <w:rsid w:val="64B75804"/>
    <w:rsid w:val="68C4102C"/>
    <w:rsid w:val="691F45E2"/>
    <w:rsid w:val="6FD93890"/>
    <w:rsid w:val="745B7101"/>
    <w:rsid w:val="750D5096"/>
    <w:rsid w:val="76C13AF8"/>
    <w:rsid w:val="7717115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29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2023-11-04T15:04:34Z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01B598AF7A744130B12F70F2A77C0DF8_13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