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能源化工工程学院2023-2024年度第一学期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专业带头人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座谈会及工作建议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能源化工工程学院2023-2024年度第一学期专业带头人座谈会于2023年10月31日开展了，专业带头人、教研室主任、学院领导班子充分沟通深入讨论，对专业的发展提出了一些建议和意见，现将专业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带头人座谈会讨论情况汇总如下：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一、领导班子的一些建议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1.在专业建设和人才培养要围绕学院应用型人才培养理念，蒋科普教育加入到人才培养模式中来。对于储能、能服、化工的专业要实现学生能够人人讲科普、人人说科普，人人都要实现考核。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2.在大四的实习实践教育中，要重视仿真教学，让学生从仿真到校内设备实训，再到企业实践的合理过渡。在培养方案的调整中，要和学院的人才培养思路相匹配。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二、在专业带头人方面进行了拟定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1.过程装备与控制工程专业：曹星慧 、孙筱老师为专业带头人。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2.能源服务工程：田虎楠、苑中显老师为专业带头人。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3.储能科学与工程：金冠华、陈华梅老师为专业带头人。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4.材料化学：岳凡老师为专业带头人。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5.能源化学工程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：李守柱老师为专业带头人。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三、初步拟定了专业带头人工作职责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熟悉本专业的发展现状，了解本专业发展前沿，根据专业发展需要，以市场为导向，加强与社会、行业紧密联系，并围绕区域主导产业，拟定专业调研方案，每年组织开展专业调研1次（可与毕业生跟踪调研同步实施），撰写符合学院要求的规范的高质量调研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负责本专业的规划与建设，负责人才培养模式及专业职业文化的顶层设计，起草专业人才培养方案、专业教学改革方案和专业实践培养方案（每年至少1个项目）。主持课程标准的制定与修订（每年修订1次），开展本专业教材、专业教学标准、专业认证体系的建设工作（每年至少1项建设内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3.主持本专业的“教学改革与质量创新工程”，任期内（3年）完成2门院级或1门省级以上精品课程（或者教学资源库、网络课程等）建设任务。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4.负责主持和起草本专业每年的人才培养质量报告，并按时提交。经学院审核通过后在本专业发布，建立相关数据资源库。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5.负责本专业实训基地和实验室建设顶层设计，拟定本专业校企合作相关协议和学生顶岗实习实施方案，协助教研室主任推进实施。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加强专业教学团队建设，制定专业教师发展规划，起草教师学期培养工作方案，每学期重点培养和指导2名青年教师，带领本专业教师参加校内外专业技能竞赛（每年至少1次），访谈行业专家、学者每年2次，访谈专业在校学生每年不少于20人，访谈本专业班主任或辅导员不少于4次，走访调研近三届毕业生就业单位不少于10家，访谈近三届毕业生人数每年不少于10人，任期内将本专业教学团队建成院级以上教学团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7.指导本专业开展教研科研活动，带领本专业教学团队面向社会开展技术服务活动（每学期至少1次），帮助行业、企业解决技术问题，搞好专业技术服务，每年提供技术服务成果至少1项。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8.每年至少承担1门主干课程的教学任务，原则上平均周学时不超过8节。并结合专业的发展需要，每年主办2次（每学期1次）本专业领域的学术前沿或专业学术讲座。每学期听本专业教师的课8节。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带头开展教学科研工作，本人自己主持有与专业发展相关的在研项目1项，所负责的专业团队每年必须承担有与本专业相关的研究项目（至少2项，其中1项科研，1项教改），必须在公开刊物上发表与专业建设相关的学术论文1篇，或主编正式出版专业教材1部。任期内带领本团队主持市（院）级教研科研项目3项以上，按时结题；省级教研科研项目1项或地市级以上教学科研成果奖1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10.完成学院组织开展的学生专业教育、毕业生就业创业教育、专业教学评估等阶段性的专项工作任务和其他临时性工作任务。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11.专业带头人负责拟定专业建设经费的预算，对所争取得到的专业建设项目经费拥有一定的审批权。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四、讨论了专业发展方向及问题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材料化学专业：将发展目标定在电池材料、电极材料、电化学材料、固态电解质、电化学提锂等研究方向。后期在实验室建设方面希望能投入100万元建设材料化学教学综合实验室。希望能在购置一些电化学工作站、材料仿真软件及高性能计算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储能科学与工程专业：目前专业课程基本上能够完成，实验课程的实验项目、实验内容的衔接还未能确定。希望后期能够前往内地如西安、上海等高校进行考察。在人员招聘方面建议要招聘几名电气相关专业的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3.过程装备与控制工程专业：基础课程的教学没有问题，但是实验课的一些设备太套数只有一套，需要想办法通过对设备进行开放和循环使用提高设备的利用率。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能源化学工程专业：专业人才培养要特别注重大学生创新、大学生竞赛获奖、创新创业能力的加强。毕业论文的质量要提高，在无机纳米纤维材料团队中药增加一些设备的题目。在后期的人才培养方案修订中，建议要压缩学时、增加学生创新实践的时间和机会，增墙创新板块、新材料创新选修课的设置。能源化学工程专业教研室承担着培育新教师、培育新干部的职责，后期需要将一些老教师划入到新专业中承担更多职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能源服务工程专业：专业方向往哪个方向走还未能形成明确思路；学院建议我院的能源服务工程专业要以技术服务为主，调研未来新能源产业人才的社会需求。在教师招聘方面，建议要招聘几名新能源方向的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五、教研室主任和专业带头人工作要求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要加强教研室主任和专业带头人的配合，多交流、多研讨、多思考，重点工作要回归到专业如何建设、如何形成学科特色等方面来。</w:t>
      </w:r>
    </w:p>
    <w:p>
      <w:pPr>
        <w:pStyle w:val="8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8F7E7D-F208-4E51-8EFD-B53684A8F4F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DB566B-DCF1-41F0-AF93-81A4F52731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1F46E6-1999-4AD2-BE65-28153E6C14C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A3E304D-FC79-455D-9E12-348D844820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1EE9E4-4D3E-4C0E-83FA-BBF96EC4F06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3303776-8A1D-4072-AAE3-A2C5D670AE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A29D106-259E-4ADB-BE34-D97E60A2E21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BF0AE794-A786-432E-881F-8E703EF1B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9E04D54"/>
    <w:rsid w:val="0AE01B90"/>
    <w:rsid w:val="0B1E10E1"/>
    <w:rsid w:val="0B3F43BD"/>
    <w:rsid w:val="11B433DE"/>
    <w:rsid w:val="12991A3E"/>
    <w:rsid w:val="13405DEA"/>
    <w:rsid w:val="171244A9"/>
    <w:rsid w:val="186C7681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30E65DCB"/>
    <w:rsid w:val="31A5592F"/>
    <w:rsid w:val="31D420C7"/>
    <w:rsid w:val="32EE69C5"/>
    <w:rsid w:val="333240B9"/>
    <w:rsid w:val="35077B05"/>
    <w:rsid w:val="38910E08"/>
    <w:rsid w:val="399B7BFD"/>
    <w:rsid w:val="3C123F18"/>
    <w:rsid w:val="42683498"/>
    <w:rsid w:val="48181047"/>
    <w:rsid w:val="4B47565A"/>
    <w:rsid w:val="4C765016"/>
    <w:rsid w:val="4D624D8F"/>
    <w:rsid w:val="510B7FB1"/>
    <w:rsid w:val="514B3FD8"/>
    <w:rsid w:val="532D3ECB"/>
    <w:rsid w:val="54534DCF"/>
    <w:rsid w:val="54FE7B2D"/>
    <w:rsid w:val="55430F31"/>
    <w:rsid w:val="5756146C"/>
    <w:rsid w:val="5B17750D"/>
    <w:rsid w:val="5C8F4CDC"/>
    <w:rsid w:val="627D333A"/>
    <w:rsid w:val="63916CE9"/>
    <w:rsid w:val="691F45E2"/>
    <w:rsid w:val="745B7101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7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8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31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2023-11-02T15:53:05Z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81960DCC57FE416CA1586361B9FC9155_13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