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能源化工工程学院实习指导老师指导学生统筹安排</w:t>
      </w:r>
      <w:bookmarkStart w:id="0" w:name="_GoBack"/>
      <w:bookmarkEnd w:id="0"/>
    </w:p>
    <w:p>
      <w:pPr>
        <w:spacing w:line="360" w:lineRule="auto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各教研室、老师们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为了做好学院2023-2024学年，20级学生的生产实习和毕业实习工作，统筹好学院师资整体情况和毕业论文指导老师情况。原则上指导毕业论文的指导老师担任学生实习的指导老师。一些和学校合作精密的企业，学院聘请了一批校外兼职教师，学生在此类企业进行实习的，指导老师由聘任的兼职企业教师担任，后期校内指导老师相关的成绩录入、资料整理，由毕业论文指导老师负责指导学生整理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要求蒋宇宁老师在11月25日前完成毕业实习、生产实习指导老师信息的录入。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后附《能源化工工程学院学生实习指导老师汇总表》</w:t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能源化工工程学院</w:t>
      </w:r>
    </w:p>
    <w:p>
      <w:pPr>
        <w:spacing w:line="360" w:lineRule="auto"/>
        <w:ind w:firstLine="640" w:firstLineChars="200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 2023年11月22日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8F3CC9-F44C-44E0-9B52-5BBE2CEA4D4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BA8CD2-2C73-4EC0-BB56-6DE962EFAD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9F6315D-AE28-4113-8E81-0A13D78823B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FA40AC5-605F-4333-BF5E-D8586FDF94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697A32B-B7D5-409C-B237-BFCEAEB497E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B0534E0-F598-450E-A11E-E38D1676F8F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A56594C-3D03-491B-A7E7-40D219C9FE4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FEC54573-4184-40C1-9CD2-BE02552A1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2BA4D88"/>
    <w:rsid w:val="09E04D54"/>
    <w:rsid w:val="0AE01B90"/>
    <w:rsid w:val="0B1E10E1"/>
    <w:rsid w:val="0B3F43BD"/>
    <w:rsid w:val="0F7559C4"/>
    <w:rsid w:val="10166185"/>
    <w:rsid w:val="11632393"/>
    <w:rsid w:val="11B433DE"/>
    <w:rsid w:val="126D1F42"/>
    <w:rsid w:val="12991A3E"/>
    <w:rsid w:val="13262768"/>
    <w:rsid w:val="13405DEA"/>
    <w:rsid w:val="15F551FE"/>
    <w:rsid w:val="171244A9"/>
    <w:rsid w:val="186C7681"/>
    <w:rsid w:val="18E018E0"/>
    <w:rsid w:val="1AE9702F"/>
    <w:rsid w:val="1DA956BC"/>
    <w:rsid w:val="1EDD2B2F"/>
    <w:rsid w:val="200F124D"/>
    <w:rsid w:val="22386E8B"/>
    <w:rsid w:val="230627F9"/>
    <w:rsid w:val="259D5A59"/>
    <w:rsid w:val="267C6E59"/>
    <w:rsid w:val="272D4299"/>
    <w:rsid w:val="27A12394"/>
    <w:rsid w:val="2A2E4796"/>
    <w:rsid w:val="2A882448"/>
    <w:rsid w:val="2B787B1C"/>
    <w:rsid w:val="2C923100"/>
    <w:rsid w:val="2CBC252D"/>
    <w:rsid w:val="2FA362B7"/>
    <w:rsid w:val="30070890"/>
    <w:rsid w:val="30E65DCB"/>
    <w:rsid w:val="310835FF"/>
    <w:rsid w:val="31A5592F"/>
    <w:rsid w:val="31D420C7"/>
    <w:rsid w:val="32EE69C5"/>
    <w:rsid w:val="33015B59"/>
    <w:rsid w:val="330B5A44"/>
    <w:rsid w:val="35077B05"/>
    <w:rsid w:val="38910E08"/>
    <w:rsid w:val="39607DBE"/>
    <w:rsid w:val="399B7BFD"/>
    <w:rsid w:val="39BF04DD"/>
    <w:rsid w:val="3AB62A61"/>
    <w:rsid w:val="3B43143D"/>
    <w:rsid w:val="3BB70E8E"/>
    <w:rsid w:val="3C123F18"/>
    <w:rsid w:val="3C5072CA"/>
    <w:rsid w:val="413A4C9E"/>
    <w:rsid w:val="42683498"/>
    <w:rsid w:val="43AF149B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102DAC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3F9225E"/>
    <w:rsid w:val="64B75804"/>
    <w:rsid w:val="68C4102C"/>
    <w:rsid w:val="691F45E2"/>
    <w:rsid w:val="6CD72600"/>
    <w:rsid w:val="6D5729DC"/>
    <w:rsid w:val="6DD07C38"/>
    <w:rsid w:val="6FD93890"/>
    <w:rsid w:val="70CB651C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6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2023-11-22T04:48:42Z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B3E1A7254B3149CFB90B2793DC2C4D98_13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